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3BC2" w:rsidRPr="00A220F4" w:rsidRDefault="0042700C">
      <w:pPr>
        <w:pStyle w:val="Titlu1"/>
        <w:rPr>
          <w:lang w:val="ro-RO"/>
        </w:rPr>
      </w:pPr>
      <w:r>
        <w:t>ionescu roxana c.</w:t>
      </w:r>
    </w:p>
    <w:tbl>
      <w:tblPr>
        <w:tblStyle w:val="TabelCV"/>
        <w:tblW w:w="5804" w:type="pct"/>
        <w:tblInd w:w="-720" w:type="dxa"/>
        <w:tblLook w:val="04A0" w:firstRow="1" w:lastRow="0" w:firstColumn="1" w:lastColumn="0" w:noHBand="0" w:noVBand="1"/>
        <w:tblDescription w:val="Contact Info"/>
      </w:tblPr>
      <w:tblGrid>
        <w:gridCol w:w="2037"/>
        <w:gridCol w:w="10918"/>
      </w:tblGrid>
      <w:tr w:rsidR="00D43BC2" w:rsidRPr="00A220F4" w:rsidTr="009C0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8"/>
        </w:trPr>
        <w:tc>
          <w:tcPr>
            <w:tcW w:w="786" w:type="pct"/>
          </w:tcPr>
          <w:p w:rsidR="00D43BC2" w:rsidRPr="00A220F4" w:rsidRDefault="00D43BC2">
            <w:pPr>
              <w:rPr>
                <w:lang w:val="ro-RO"/>
              </w:rPr>
            </w:pPr>
          </w:p>
        </w:tc>
        <w:tc>
          <w:tcPr>
            <w:tcW w:w="4214" w:type="pct"/>
          </w:tcPr>
          <w:p w:rsidR="00D43BC2" w:rsidRPr="00A220F4" w:rsidRDefault="00D43BC2">
            <w:pPr>
              <w:rPr>
                <w:lang w:val="ro-RO"/>
              </w:rPr>
            </w:pPr>
          </w:p>
        </w:tc>
      </w:tr>
      <w:tr w:rsidR="00D43BC2" w:rsidRPr="00A220F4" w:rsidTr="009C038C">
        <w:tc>
          <w:tcPr>
            <w:tcW w:w="786" w:type="pct"/>
          </w:tcPr>
          <w:p w:rsidR="00D43BC2" w:rsidRPr="00A220F4" w:rsidRDefault="00D43BC2">
            <w:pPr>
              <w:rPr>
                <w:lang w:val="ro-RO"/>
              </w:rPr>
            </w:pPr>
          </w:p>
        </w:tc>
        <w:tc>
          <w:tcPr>
            <w:tcW w:w="4214" w:type="pct"/>
          </w:tcPr>
          <w:p w:rsidR="0042700C" w:rsidRDefault="0042700C" w:rsidP="0042700C">
            <w:pPr>
              <w:pStyle w:val="Informaiidecontact"/>
              <w:rPr>
                <w:lang w:val="ro-RO"/>
              </w:rPr>
            </w:pPr>
          </w:p>
          <w:p w:rsidR="0042700C" w:rsidRDefault="0042700C" w:rsidP="0042700C">
            <w:pPr>
              <w:pStyle w:val="Informaiidecontact"/>
              <w:rPr>
                <w:lang w:val="ro-RO"/>
              </w:rPr>
            </w:pPr>
            <w:bookmarkStart w:id="0" w:name="_GoBack"/>
            <w:bookmarkEnd w:id="0"/>
          </w:p>
          <w:p w:rsidR="00D43BC2" w:rsidRPr="00A220F4" w:rsidRDefault="0042700C" w:rsidP="0042700C">
            <w:pPr>
              <w:pStyle w:val="Informaiidecontact"/>
              <w:rPr>
                <w:lang w:val="ro-RO"/>
              </w:rPr>
            </w:pPr>
            <w:r>
              <w:rPr>
                <w:lang w:val="ro-RO"/>
              </w:rPr>
              <w:t>TEL.07293610179</w:t>
            </w:r>
            <w:r w:rsidR="005628B9" w:rsidRPr="00A220F4">
              <w:rPr>
                <w:lang w:val="ro-RO"/>
              </w:rPr>
              <w:t> </w:t>
            </w:r>
            <w:r w:rsidR="005628B9" w:rsidRPr="00A220F4">
              <w:rPr>
                <w:color w:val="A6A6A6" w:themeColor="background1" w:themeShade="A6"/>
                <w:lang w:val="ro-RO"/>
              </w:rPr>
              <w:t>|</w:t>
            </w:r>
            <w:r w:rsidR="005628B9" w:rsidRPr="00A220F4">
              <w:rPr>
                <w:lang w:val="ro-RO"/>
              </w:rPr>
              <w:t>  </w:t>
            </w:r>
            <w:r>
              <w:rPr>
                <w:lang w:val="ro-RO"/>
              </w:rPr>
              <w:t>roxatart@gmail.com</w:t>
            </w:r>
          </w:p>
        </w:tc>
      </w:tr>
    </w:tbl>
    <w:p w:rsidR="00D43BC2" w:rsidRPr="00A220F4" w:rsidRDefault="009C038C">
      <w:pPr>
        <w:pStyle w:val="Titluseciune"/>
        <w:rPr>
          <w:lang w:val="ro-RO"/>
        </w:rPr>
      </w:pPr>
      <w:r>
        <w:rPr>
          <w:lang w:val="ro-RO"/>
        </w:rPr>
        <w:t>EDUCAȚIE</w:t>
      </w:r>
    </w:p>
    <w:tbl>
      <w:tblPr>
        <w:tblStyle w:val="TabelCV"/>
        <w:tblW w:w="6382" w:type="pct"/>
        <w:tblInd w:w="-1204" w:type="dxa"/>
        <w:tblLook w:val="04A0" w:firstRow="1" w:lastRow="0" w:firstColumn="1" w:lastColumn="0" w:noHBand="0" w:noVBand="1"/>
        <w:tblDescription w:val="Summary"/>
      </w:tblPr>
      <w:tblGrid>
        <w:gridCol w:w="1555"/>
        <w:gridCol w:w="6801"/>
        <w:gridCol w:w="5889"/>
      </w:tblGrid>
      <w:tr w:rsidR="0042700C" w:rsidRPr="00A220F4" w:rsidTr="00123A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81"/>
        </w:trPr>
        <w:tc>
          <w:tcPr>
            <w:tcW w:w="546" w:type="pct"/>
          </w:tcPr>
          <w:p w:rsidR="0042700C" w:rsidRPr="00A220F4" w:rsidRDefault="0042700C">
            <w:pPr>
              <w:rPr>
                <w:lang w:val="ro-RO"/>
              </w:rPr>
            </w:pPr>
          </w:p>
        </w:tc>
        <w:tc>
          <w:tcPr>
            <w:tcW w:w="2387" w:type="pct"/>
          </w:tcPr>
          <w:p w:rsidR="0042700C" w:rsidRPr="00A220F4" w:rsidRDefault="0042700C">
            <w:pPr>
              <w:rPr>
                <w:lang w:val="ro-RO"/>
              </w:rPr>
            </w:pPr>
          </w:p>
        </w:tc>
        <w:tc>
          <w:tcPr>
            <w:tcW w:w="2067" w:type="pct"/>
          </w:tcPr>
          <w:p w:rsidR="0042700C" w:rsidRPr="00A220F4" w:rsidRDefault="0042700C">
            <w:pPr>
              <w:rPr>
                <w:lang w:val="ro-RO"/>
              </w:rPr>
            </w:pPr>
          </w:p>
        </w:tc>
      </w:tr>
      <w:tr w:rsidR="0042700C" w:rsidRPr="00A220F4" w:rsidTr="00123AC6">
        <w:trPr>
          <w:trHeight w:val="783"/>
        </w:trPr>
        <w:tc>
          <w:tcPr>
            <w:tcW w:w="546" w:type="pct"/>
          </w:tcPr>
          <w:p w:rsidR="0042700C" w:rsidRPr="0042700C" w:rsidRDefault="0042700C" w:rsidP="00123AC6">
            <w:pPr>
              <w:rPr>
                <w:sz w:val="28"/>
                <w:szCs w:val="28"/>
                <w:lang w:val="ro-RO"/>
              </w:rPr>
            </w:pPr>
          </w:p>
        </w:tc>
        <w:tc>
          <w:tcPr>
            <w:tcW w:w="2387" w:type="pct"/>
          </w:tcPr>
          <w:p w:rsidR="002E4922" w:rsidRDefault="009C038C" w:rsidP="00123AC6">
            <w:pPr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 xml:space="preserve">2002-2004 UNIVERSITATEA </w:t>
            </w:r>
            <w:r w:rsidRPr="0042700C">
              <w:rPr>
                <w:sz w:val="28"/>
                <w:szCs w:val="28"/>
                <w:lang w:val="ro-RO"/>
              </w:rPr>
              <w:t>DE ARTE SI DESIGN-CLUJ NAPOCA</w:t>
            </w:r>
            <w:r>
              <w:rPr>
                <w:sz w:val="28"/>
                <w:szCs w:val="28"/>
                <w:lang w:val="ro-RO"/>
              </w:rPr>
              <w:t xml:space="preserve"> – STUDII APROFUNDATE DE MASTERAT</w:t>
            </w:r>
          </w:p>
          <w:p w:rsidR="0042700C" w:rsidRDefault="002E4922" w:rsidP="00123AC6">
            <w:pPr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19</w:t>
            </w:r>
            <w:r w:rsidR="0042700C" w:rsidRPr="0042700C">
              <w:rPr>
                <w:sz w:val="28"/>
                <w:szCs w:val="28"/>
                <w:lang w:val="ro-RO"/>
              </w:rPr>
              <w:t>9</w:t>
            </w:r>
            <w:r>
              <w:rPr>
                <w:sz w:val="28"/>
                <w:szCs w:val="28"/>
                <w:lang w:val="ro-RO"/>
              </w:rPr>
              <w:t>7</w:t>
            </w:r>
            <w:r w:rsidR="0042700C" w:rsidRPr="0042700C">
              <w:rPr>
                <w:sz w:val="28"/>
                <w:szCs w:val="28"/>
                <w:lang w:val="ro-RO"/>
              </w:rPr>
              <w:t>-2002   UNIVERSITATEA DE ARTE SI DESIGN-CLUJ NAPOCA</w:t>
            </w:r>
            <w:r w:rsidR="00123AC6">
              <w:rPr>
                <w:sz w:val="28"/>
                <w:szCs w:val="28"/>
                <w:lang w:val="ro-RO"/>
              </w:rPr>
              <w:t xml:space="preserve"> </w:t>
            </w:r>
            <w:r w:rsidR="009C038C">
              <w:rPr>
                <w:sz w:val="28"/>
                <w:szCs w:val="28"/>
                <w:lang w:val="ro-RO"/>
              </w:rPr>
              <w:t xml:space="preserve">- </w:t>
            </w:r>
            <w:r w:rsidR="00123AC6">
              <w:rPr>
                <w:sz w:val="28"/>
                <w:szCs w:val="28"/>
                <w:lang w:val="ro-RO"/>
              </w:rPr>
              <w:t>SECȚIA SCULPTURĂ</w:t>
            </w:r>
            <w:r w:rsidR="00480BB0">
              <w:rPr>
                <w:sz w:val="28"/>
                <w:szCs w:val="28"/>
                <w:lang w:val="ro-RO"/>
              </w:rPr>
              <w:t>-5 ani</w:t>
            </w:r>
          </w:p>
          <w:p w:rsidR="00480BB0" w:rsidRDefault="00480BB0" w:rsidP="00123AC6">
            <w:pPr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>Experienta profesionala</w:t>
            </w:r>
          </w:p>
          <w:p w:rsidR="0042700C" w:rsidRPr="0042700C" w:rsidRDefault="00480BB0" w:rsidP="00123AC6">
            <w:pPr>
              <w:rPr>
                <w:sz w:val="28"/>
                <w:szCs w:val="28"/>
                <w:lang w:val="ro-RO"/>
              </w:rPr>
            </w:pPr>
            <w:r>
              <w:rPr>
                <w:sz w:val="28"/>
                <w:szCs w:val="28"/>
                <w:lang w:val="ro-RO"/>
              </w:rPr>
              <w:t xml:space="preserve">2004-2016 Artist talk &amp; activitati de educare si informare socio orientata pentru a integra dimensiunea artei in comunitate </w:t>
            </w:r>
          </w:p>
        </w:tc>
        <w:tc>
          <w:tcPr>
            <w:tcW w:w="2067" w:type="pct"/>
          </w:tcPr>
          <w:p w:rsidR="0042700C" w:rsidRPr="00A220F4" w:rsidRDefault="0042700C" w:rsidP="0042700C">
            <w:pPr>
              <w:rPr>
                <w:lang w:val="ro-RO"/>
              </w:rPr>
            </w:pPr>
          </w:p>
        </w:tc>
      </w:tr>
    </w:tbl>
    <w:p w:rsidR="00D43BC2" w:rsidRPr="00A220F4" w:rsidRDefault="009C038C" w:rsidP="009C038C">
      <w:pPr>
        <w:pStyle w:val="Titluseciune"/>
        <w:ind w:right="-693"/>
        <w:rPr>
          <w:lang w:val="ro-RO"/>
        </w:rPr>
      </w:pPr>
      <w:r>
        <w:rPr>
          <w:lang w:val="ro-RO"/>
        </w:rPr>
        <w:t>ACTIVITATE PROFESIONALĂ</w:t>
      </w:r>
      <w:r w:rsidR="009E6745">
        <w:rPr>
          <w:lang w:val="ro-RO"/>
        </w:rPr>
        <w:t xml:space="preserve"> pe scurt</w:t>
      </w:r>
    </w:p>
    <w:tbl>
      <w:tblPr>
        <w:tblStyle w:val="TabelCV"/>
        <w:tblW w:w="5000" w:type="pct"/>
        <w:tblLook w:val="04A0" w:firstRow="1" w:lastRow="0" w:firstColumn="1" w:lastColumn="0" w:noHBand="0" w:noVBand="1"/>
        <w:tblDescription w:val="Education"/>
      </w:tblPr>
      <w:tblGrid>
        <w:gridCol w:w="2038"/>
        <w:gridCol w:w="9122"/>
      </w:tblGrid>
      <w:tr w:rsidR="00D43BC2" w:rsidRPr="00A220F4" w:rsidTr="00D43B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8"/>
        </w:trPr>
        <w:tc>
          <w:tcPr>
            <w:tcW w:w="913" w:type="pct"/>
          </w:tcPr>
          <w:p w:rsidR="00D43BC2" w:rsidRPr="00A220F4" w:rsidRDefault="00D43BC2">
            <w:pPr>
              <w:spacing w:line="240" w:lineRule="auto"/>
              <w:rPr>
                <w:lang w:val="ro-RO"/>
              </w:rPr>
            </w:pPr>
          </w:p>
        </w:tc>
        <w:tc>
          <w:tcPr>
            <w:tcW w:w="4087" w:type="pct"/>
          </w:tcPr>
          <w:p w:rsidR="00D43BC2" w:rsidRPr="00A220F4" w:rsidRDefault="00D43BC2">
            <w:pPr>
              <w:spacing w:line="240" w:lineRule="auto"/>
              <w:rPr>
                <w:lang w:val="ro-RO"/>
              </w:rPr>
            </w:pPr>
          </w:p>
        </w:tc>
      </w:tr>
      <w:tr w:rsidR="00D43BC2" w:rsidRPr="00E90557" w:rsidTr="00D43BC2">
        <w:tc>
          <w:tcPr>
            <w:tcW w:w="913" w:type="pct"/>
          </w:tcPr>
          <w:p w:rsidR="00B97A8E" w:rsidRPr="00E90557" w:rsidRDefault="00B97A8E" w:rsidP="00B97A8E">
            <w:pPr>
              <w:rPr>
                <w:sz w:val="28"/>
                <w:szCs w:val="28"/>
                <w:lang w:val="ro-RO"/>
              </w:rPr>
            </w:pPr>
            <w:r w:rsidRPr="00E90557">
              <w:rPr>
                <w:sz w:val="28"/>
                <w:szCs w:val="28"/>
                <w:lang w:val="ro-RO"/>
              </w:rPr>
              <w:t>COLECTIVE</w:t>
            </w:r>
          </w:p>
          <w:p w:rsidR="00D43BC2" w:rsidRPr="00E90557" w:rsidRDefault="009C038C" w:rsidP="009C038C">
            <w:pPr>
              <w:pStyle w:val="Dat1"/>
              <w:rPr>
                <w:sz w:val="28"/>
                <w:szCs w:val="28"/>
                <w:lang w:val="ro-RO"/>
              </w:rPr>
            </w:pPr>
            <w:r w:rsidRPr="00E90557">
              <w:rPr>
                <w:sz w:val="28"/>
                <w:szCs w:val="28"/>
                <w:lang w:val="ro-RO"/>
              </w:rPr>
              <w:t>2016</w:t>
            </w:r>
          </w:p>
        </w:tc>
        <w:tc>
          <w:tcPr>
            <w:tcW w:w="4087" w:type="pct"/>
          </w:tcPr>
          <w:p w:rsidR="00B97A8E" w:rsidRPr="00E90557" w:rsidRDefault="00B97A8E" w:rsidP="009C038C">
            <w:pPr>
              <w:pStyle w:val="Subseciune"/>
              <w:rPr>
                <w:sz w:val="28"/>
                <w:szCs w:val="28"/>
                <w:lang w:val="ro-RO"/>
              </w:rPr>
            </w:pPr>
          </w:p>
          <w:p w:rsidR="00D43BC2" w:rsidRPr="00E90557" w:rsidRDefault="009C038C" w:rsidP="009C038C">
            <w:pPr>
              <w:pStyle w:val="Subseciune"/>
              <w:rPr>
                <w:sz w:val="28"/>
                <w:szCs w:val="28"/>
                <w:lang w:val="ro-RO"/>
              </w:rPr>
            </w:pPr>
            <w:r w:rsidRPr="00E90557">
              <w:rPr>
                <w:sz w:val="28"/>
                <w:szCs w:val="28"/>
                <w:lang w:val="ro-RO"/>
              </w:rPr>
              <w:t>”CE MAI FACE PENELOPA?” CLUJ NAPOCA</w:t>
            </w:r>
            <w:r w:rsidR="00E84229" w:rsidRPr="00E90557">
              <w:rPr>
                <w:sz w:val="28"/>
                <w:szCs w:val="28"/>
                <w:lang w:val="ro-RO"/>
              </w:rPr>
              <w:t xml:space="preserve"> ROMANIA</w:t>
            </w:r>
          </w:p>
        </w:tc>
      </w:tr>
      <w:sdt>
        <w:sdtPr>
          <w:rPr>
            <w:sz w:val="28"/>
            <w:szCs w:val="28"/>
            <w:lang w:val="ro-RO"/>
          </w:rPr>
          <w:id w:val="1945648944"/>
          <w15:repeatingSection/>
        </w:sdtPr>
        <w:sdtEndPr/>
        <w:sdtContent>
          <w:sdt>
            <w:sdtPr>
              <w:rPr>
                <w:sz w:val="28"/>
                <w:szCs w:val="28"/>
                <w:lang w:val="ro-RO"/>
              </w:rPr>
              <w:id w:val="1768577862"/>
              <w:placeholder>
                <w:docPart w:val="B8C69B6EA46D49558247B45D30CF2B9D"/>
              </w:placeholder>
              <w15:repeatingSectionItem/>
            </w:sdtPr>
            <w:sdtEndPr/>
            <w:sdtContent>
              <w:tr w:rsidR="00D43BC2" w:rsidRPr="00E90557" w:rsidTr="00D43BC2">
                <w:tc>
                  <w:tcPr>
                    <w:tcW w:w="913" w:type="pct"/>
                  </w:tcPr>
                  <w:p w:rsidR="00D43BC2" w:rsidRPr="00E90557" w:rsidRDefault="00B97A8E" w:rsidP="00B97A8E">
                    <w:pPr>
                      <w:pStyle w:val="Dat1"/>
                      <w:rPr>
                        <w:sz w:val="28"/>
                        <w:szCs w:val="28"/>
                        <w:lang w:val="ro-RO"/>
                      </w:rPr>
                    </w:pPr>
                    <w:r w:rsidRPr="00E90557">
                      <w:rPr>
                        <w:sz w:val="28"/>
                        <w:szCs w:val="28"/>
                        <w:lang w:val="ro-RO"/>
                      </w:rPr>
                      <w:t>2015</w:t>
                    </w:r>
                  </w:p>
                </w:tc>
                <w:tc>
                  <w:tcPr>
                    <w:tcW w:w="4087" w:type="pct"/>
                  </w:tcPr>
                  <w:p w:rsidR="00D43BC2" w:rsidRPr="00E90557" w:rsidRDefault="00B97A8E" w:rsidP="00B97A8E">
                    <w:pPr>
                      <w:pStyle w:val="Subseciune"/>
                      <w:rPr>
                        <w:sz w:val="28"/>
                        <w:szCs w:val="28"/>
                        <w:lang w:val="ro-RO"/>
                      </w:rPr>
                    </w:pPr>
                    <w:r w:rsidRPr="00E90557">
                      <w:rPr>
                        <w:sz w:val="28"/>
                        <w:szCs w:val="28"/>
                        <w:lang w:val="ro-RO"/>
                      </w:rPr>
                      <w:t>”BLACKCUBE COLLECTIVE” EDINBURGH</w:t>
                    </w:r>
                    <w:r w:rsidR="005628B9" w:rsidRPr="00E90557">
                      <w:rPr>
                        <w:sz w:val="28"/>
                        <w:szCs w:val="28"/>
                        <w:lang w:val="ro-RO"/>
                      </w:rPr>
                      <w:t>,  </w:t>
                    </w:r>
                    <w:r w:rsidRPr="00E90557">
                      <w:rPr>
                        <w:rStyle w:val="Evideniere"/>
                        <w:sz w:val="28"/>
                        <w:szCs w:val="28"/>
                        <w:lang w:val="ro-RO"/>
                      </w:rPr>
                      <w:t>SCOȚIA</w:t>
                    </w:r>
                  </w:p>
                </w:tc>
              </w:tr>
            </w:sdtContent>
          </w:sdt>
        </w:sdtContent>
      </w:sdt>
    </w:tbl>
    <w:p w:rsidR="00D43BC2" w:rsidRPr="00E90557" w:rsidRDefault="00E84229">
      <w:pPr>
        <w:rPr>
          <w:sz w:val="28"/>
          <w:szCs w:val="28"/>
          <w:lang w:val="ro-RO"/>
        </w:rPr>
      </w:pPr>
      <w:r w:rsidRPr="00E90557">
        <w:rPr>
          <w:sz w:val="28"/>
          <w:szCs w:val="28"/>
          <w:lang w:val="ro-RO"/>
        </w:rPr>
        <w:t xml:space="preserve">2013       </w:t>
      </w:r>
      <w:r w:rsidR="009B0CAD">
        <w:rPr>
          <w:sz w:val="28"/>
          <w:szCs w:val="28"/>
          <w:lang w:val="ro-RO"/>
        </w:rPr>
        <w:t xml:space="preserve">               </w:t>
      </w:r>
      <w:r w:rsidRPr="00E90557">
        <w:rPr>
          <w:sz w:val="28"/>
          <w:szCs w:val="28"/>
          <w:lang w:val="ro-RO"/>
        </w:rPr>
        <w:t xml:space="preserve"> ”CE MAI FACE PENELOPA?” CLUJ NAPOCA ROMANIA</w:t>
      </w:r>
    </w:p>
    <w:p w:rsidR="00E84229" w:rsidRPr="00E90557" w:rsidRDefault="00E84229">
      <w:pPr>
        <w:rPr>
          <w:sz w:val="28"/>
          <w:szCs w:val="28"/>
          <w:lang w:val="ro-RO"/>
        </w:rPr>
      </w:pPr>
    </w:p>
    <w:p w:rsidR="00A219B2" w:rsidRPr="00E90557" w:rsidRDefault="009B0CAD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SOLO</w:t>
      </w:r>
    </w:p>
    <w:p w:rsidR="00A219B2" w:rsidRPr="00E90557" w:rsidRDefault="00E90557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2008  </w:t>
      </w:r>
      <w:r w:rsidR="00A219B2" w:rsidRPr="00E90557">
        <w:rPr>
          <w:sz w:val="28"/>
          <w:szCs w:val="28"/>
          <w:lang w:val="ro-RO"/>
        </w:rPr>
        <w:t xml:space="preserve">  ” AIR CONFORT” MUZEUL NAȚIONAL  BRUKENTHAL  GALERIA DE ARTĂ CONTEMPORANĂ</w:t>
      </w:r>
      <w:r>
        <w:rPr>
          <w:sz w:val="28"/>
          <w:szCs w:val="28"/>
          <w:lang w:val="ro-RO"/>
        </w:rPr>
        <w:t xml:space="preserve"> </w:t>
      </w:r>
    </w:p>
    <w:p w:rsidR="00A219B2" w:rsidRPr="00E90557" w:rsidRDefault="00A219B2">
      <w:pPr>
        <w:rPr>
          <w:sz w:val="28"/>
          <w:szCs w:val="28"/>
          <w:lang w:val="ro-RO"/>
        </w:rPr>
      </w:pPr>
      <w:r w:rsidRPr="00E90557">
        <w:rPr>
          <w:sz w:val="28"/>
          <w:szCs w:val="28"/>
          <w:lang w:val="ro-RO"/>
        </w:rPr>
        <w:t xml:space="preserve">2008 </w:t>
      </w:r>
      <w:r w:rsidR="00E90557">
        <w:rPr>
          <w:sz w:val="28"/>
          <w:szCs w:val="28"/>
          <w:lang w:val="ro-RO"/>
        </w:rPr>
        <w:t xml:space="preserve">    ARTIST TALK- </w:t>
      </w:r>
      <w:r w:rsidRPr="00E90557">
        <w:rPr>
          <w:sz w:val="28"/>
          <w:szCs w:val="28"/>
          <w:lang w:val="ro-RO"/>
        </w:rPr>
        <w:t>ARTA ȘI TEME: SOLID ROCK MONETTVILLE CANADA</w:t>
      </w:r>
    </w:p>
    <w:p w:rsidR="009B0CAD" w:rsidRDefault="00E90557">
      <w:pPr>
        <w:rPr>
          <w:sz w:val="28"/>
          <w:szCs w:val="28"/>
          <w:lang w:val="ro-RO"/>
        </w:rPr>
      </w:pPr>
      <w:r w:rsidRPr="00E90557">
        <w:rPr>
          <w:sz w:val="28"/>
          <w:szCs w:val="28"/>
          <w:lang w:val="ro-RO"/>
        </w:rPr>
        <w:t xml:space="preserve">2007        INSIDEOUT </w:t>
      </w:r>
      <w:r w:rsidR="009B0CAD">
        <w:rPr>
          <w:sz w:val="28"/>
          <w:szCs w:val="28"/>
          <w:lang w:val="ro-RO"/>
        </w:rPr>
        <w:t xml:space="preserve"> GALERIA </w:t>
      </w:r>
      <w:r>
        <w:rPr>
          <w:sz w:val="28"/>
          <w:szCs w:val="28"/>
          <w:lang w:val="ro-RO"/>
        </w:rPr>
        <w:t xml:space="preserve">TEUCH HOUSE </w:t>
      </w:r>
      <w:r w:rsidR="009B0CAD">
        <w:rPr>
          <w:sz w:val="28"/>
          <w:szCs w:val="28"/>
          <w:lang w:val="ro-RO"/>
        </w:rPr>
        <w:t xml:space="preserve"> </w:t>
      </w:r>
      <w:r>
        <w:rPr>
          <w:sz w:val="28"/>
          <w:szCs w:val="28"/>
          <w:lang w:val="ro-RO"/>
        </w:rPr>
        <w:t>SIBIU</w:t>
      </w:r>
    </w:p>
    <w:p w:rsidR="009B0CAD" w:rsidRDefault="009B0CAD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>2003        INSIDEOUT    GALERIA TRANZIT HOUSE</w:t>
      </w:r>
    </w:p>
    <w:p w:rsidR="009B0CAD" w:rsidRDefault="009B0CAD">
      <w:pPr>
        <w:rPr>
          <w:sz w:val="28"/>
          <w:szCs w:val="28"/>
          <w:lang w:val="ro-RO"/>
        </w:rPr>
      </w:pPr>
    </w:p>
    <w:p w:rsidR="009B0CAD" w:rsidRDefault="009B0CAD">
      <w:pPr>
        <w:rPr>
          <w:sz w:val="28"/>
          <w:szCs w:val="28"/>
          <w:lang w:val="ro-RO"/>
        </w:rPr>
      </w:pPr>
      <w:r>
        <w:rPr>
          <w:sz w:val="28"/>
          <w:szCs w:val="28"/>
          <w:lang w:val="ro-RO"/>
        </w:rPr>
        <w:t xml:space="preserve"> </w:t>
      </w:r>
    </w:p>
    <w:p w:rsidR="00E90557" w:rsidRPr="00E90557" w:rsidRDefault="00E90557">
      <w:pPr>
        <w:rPr>
          <w:sz w:val="28"/>
          <w:szCs w:val="28"/>
          <w:lang w:val="ro-RO"/>
        </w:rPr>
      </w:pPr>
      <w:r w:rsidRPr="00E90557">
        <w:rPr>
          <w:sz w:val="28"/>
          <w:szCs w:val="28"/>
          <w:lang w:val="ro-RO"/>
        </w:rPr>
        <w:t xml:space="preserve">                    </w:t>
      </w:r>
    </w:p>
    <w:sectPr w:rsidR="00E90557" w:rsidRPr="00E90557" w:rsidSect="009C038C">
      <w:footerReference w:type="default" r:id="rId8"/>
      <w:pgSz w:w="11907" w:h="16839" w:code="9"/>
      <w:pgMar w:top="720" w:right="27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670A" w:rsidRDefault="0059670A">
      <w:pPr>
        <w:spacing w:after="0"/>
      </w:pPr>
      <w:r>
        <w:separator/>
      </w:r>
    </w:p>
    <w:p w:rsidR="0059670A" w:rsidRDefault="0059670A"/>
  </w:endnote>
  <w:endnote w:type="continuationSeparator" w:id="0">
    <w:p w:rsidR="0059670A" w:rsidRDefault="0059670A">
      <w:pPr>
        <w:spacing w:after="0"/>
      </w:pPr>
      <w:r>
        <w:continuationSeparator/>
      </w:r>
    </w:p>
    <w:p w:rsidR="0059670A" w:rsidRDefault="005967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3BC2" w:rsidRDefault="005628B9">
    <w:pPr>
      <w:pStyle w:val="subsol"/>
    </w:pPr>
    <w:r>
      <w:rPr>
        <w:lang w:val="ro-RO"/>
      </w:rPr>
      <w:t xml:space="preserve">Pagina </w:t>
    </w:r>
    <w:r>
      <w:rPr>
        <w:noProof w:val="0"/>
      </w:rPr>
      <w:fldChar w:fldCharType="begin"/>
    </w:r>
    <w:r>
      <w:instrText xml:space="preserve"> PAGE   \* MERGEFORMAT </w:instrText>
    </w:r>
    <w:r>
      <w:rPr>
        <w:noProof w:val="0"/>
      </w:rPr>
      <w:fldChar w:fldCharType="separate"/>
    </w:r>
    <w:r>
      <w:rPr>
        <w:lang w:val="ro-RO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670A" w:rsidRDefault="0059670A">
      <w:pPr>
        <w:spacing w:after="0"/>
      </w:pPr>
      <w:r>
        <w:separator/>
      </w:r>
    </w:p>
    <w:p w:rsidR="0059670A" w:rsidRDefault="0059670A"/>
  </w:footnote>
  <w:footnote w:type="continuationSeparator" w:id="0">
    <w:p w:rsidR="0059670A" w:rsidRDefault="0059670A">
      <w:pPr>
        <w:spacing w:after="0"/>
      </w:pPr>
      <w:r>
        <w:continuationSeparator/>
      </w:r>
    </w:p>
    <w:p w:rsidR="0059670A" w:rsidRDefault="0059670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693CB0E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" w15:restartNumberingAfterBreak="0">
    <w:nsid w:val="6AA34FC1"/>
    <w:multiLevelType w:val="hybridMultilevel"/>
    <w:tmpl w:val="97B2F7D0"/>
    <w:lvl w:ilvl="0" w:tplc="6C72EB14">
      <w:start w:val="1"/>
      <w:numFmt w:val="bullet"/>
      <w:pStyle w:val="Listcumarcatori1"/>
      <w:lvlText w:val="·"/>
      <w:lvlJc w:val="left"/>
      <w:pPr>
        <w:tabs>
          <w:tab w:val="num" w:pos="101"/>
        </w:tabs>
        <w:ind w:left="101" w:hanging="101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n-US" w:vendorID="64" w:dllVersion="131078" w:nlCheck="1" w:checkStyle="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00C"/>
    <w:rsid w:val="0008121B"/>
    <w:rsid w:val="00123AC6"/>
    <w:rsid w:val="002E4922"/>
    <w:rsid w:val="003E22C5"/>
    <w:rsid w:val="0042700C"/>
    <w:rsid w:val="00480BB0"/>
    <w:rsid w:val="004A70A0"/>
    <w:rsid w:val="005628B9"/>
    <w:rsid w:val="0059670A"/>
    <w:rsid w:val="006305DC"/>
    <w:rsid w:val="009B0CAD"/>
    <w:rsid w:val="009C038C"/>
    <w:rsid w:val="009E6745"/>
    <w:rsid w:val="00A219B2"/>
    <w:rsid w:val="00A220F4"/>
    <w:rsid w:val="00B97A8E"/>
    <w:rsid w:val="00D43BC2"/>
    <w:rsid w:val="00E81281"/>
    <w:rsid w:val="00E84229"/>
    <w:rsid w:val="00E90557"/>
    <w:rsid w:val="00FC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C9E3D"/>
  <w15:chartTrackingRefBased/>
  <w15:docId w15:val="{A9DE9575-BA06-4A4E-A480-E0EC7F6F6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595959" w:themeColor="text1" w:themeTint="A6"/>
        <w:sz w:val="19"/>
        <w:lang w:val="en-US" w:eastAsia="ja-JP" w:bidi="ar-SA"/>
      </w:rPr>
    </w:rPrDefault>
    <w:pPrDefault>
      <w:pPr>
        <w:spacing w:after="100"/>
        <w:ind w:right="576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Titlu1">
    <w:name w:val="Titlu1"/>
    <w:basedOn w:val="Normal"/>
    <w:next w:val="Normal"/>
    <w:link w:val="Caractertitlu"/>
    <w:uiPriority w:val="2"/>
    <w:qFormat/>
    <w:pPr>
      <w:spacing w:after="0" w:line="204" w:lineRule="auto"/>
    </w:pPr>
    <w:rPr>
      <w:rFonts w:asciiTheme="majorHAnsi" w:eastAsiaTheme="majorEastAsia" w:hAnsiTheme="majorHAnsi" w:cstheme="majorBidi"/>
      <w:caps/>
      <w:color w:val="858585" w:themeColor="accent2" w:themeShade="BF"/>
      <w:kern w:val="28"/>
      <w:sz w:val="64"/>
    </w:rPr>
  </w:style>
  <w:style w:type="character" w:customStyle="1" w:styleId="Caractertitlu">
    <w:name w:val="Caracter titlu"/>
    <w:basedOn w:val="Fontdeparagrafimplicit"/>
    <w:link w:val="Titlu1"/>
    <w:uiPriority w:val="2"/>
    <w:rPr>
      <w:rFonts w:asciiTheme="majorHAnsi" w:eastAsiaTheme="majorEastAsia" w:hAnsiTheme="majorHAnsi" w:cstheme="majorBidi"/>
      <w:caps/>
      <w:color w:val="858585" w:themeColor="accent2" w:themeShade="BF"/>
      <w:kern w:val="28"/>
      <w:sz w:val="64"/>
    </w:rPr>
  </w:style>
  <w:style w:type="character" w:customStyle="1" w:styleId="Textsubstituent1">
    <w:name w:val="Text substituent1"/>
    <w:basedOn w:val="Fontdeparagrafimplicit"/>
    <w:uiPriority w:val="99"/>
    <w:semiHidden/>
    <w:rPr>
      <w:color w:val="808080"/>
    </w:rPr>
  </w:style>
  <w:style w:type="paragraph" w:customStyle="1" w:styleId="Titluseciune">
    <w:name w:val="Titlu secțiune"/>
    <w:basedOn w:val="Normal"/>
    <w:next w:val="Normal"/>
    <w:uiPriority w:val="1"/>
    <w:qFormat/>
    <w:pPr>
      <w:spacing w:before="640" w:after="0" w:line="216" w:lineRule="auto"/>
    </w:pPr>
    <w:rPr>
      <w:rFonts w:asciiTheme="majorHAnsi" w:eastAsiaTheme="majorEastAsia" w:hAnsiTheme="majorHAnsi" w:cstheme="majorBidi"/>
      <w:caps/>
      <w:color w:val="7F7F7F" w:themeColor="text1" w:themeTint="80"/>
      <w:sz w:val="26"/>
    </w:rPr>
  </w:style>
  <w:style w:type="paragraph" w:customStyle="1" w:styleId="Listcumarcatori1">
    <w:name w:val="Listă cu marcatori1"/>
    <w:basedOn w:val="Normal"/>
    <w:uiPriority w:val="1"/>
    <w:unhideWhenUsed/>
    <w:qFormat/>
    <w:pPr>
      <w:numPr>
        <w:numId w:val="5"/>
      </w:numPr>
    </w:pPr>
  </w:style>
  <w:style w:type="paragraph" w:customStyle="1" w:styleId="Subseciune">
    <w:name w:val="Subsecțiune"/>
    <w:basedOn w:val="Normal"/>
    <w:uiPriority w:val="1"/>
    <w:qFormat/>
    <w:pPr>
      <w:spacing w:after="120"/>
    </w:pPr>
    <w:rPr>
      <w:color w:val="000000" w:themeColor="text1"/>
    </w:rPr>
  </w:style>
  <w:style w:type="paragraph" w:customStyle="1" w:styleId="antet">
    <w:name w:val="antet"/>
    <w:basedOn w:val="Normal"/>
    <w:link w:val="Caracterantet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Caracterantet">
    <w:name w:val="Caracter antet"/>
    <w:basedOn w:val="Fontdeparagrafimplicit"/>
    <w:link w:val="antet"/>
    <w:uiPriority w:val="99"/>
  </w:style>
  <w:style w:type="paragraph" w:customStyle="1" w:styleId="subsol">
    <w:name w:val="subsol"/>
    <w:basedOn w:val="Normal"/>
    <w:link w:val="Caractersubsol"/>
    <w:uiPriority w:val="99"/>
    <w:unhideWhenUsed/>
    <w:qFormat/>
    <w:pPr>
      <w:spacing w:after="0"/>
      <w:ind w:right="0"/>
      <w:jc w:val="right"/>
    </w:pPr>
    <w:rPr>
      <w:noProof/>
    </w:rPr>
  </w:style>
  <w:style w:type="character" w:customStyle="1" w:styleId="Caractersubsol">
    <w:name w:val="Caracter subsol"/>
    <w:basedOn w:val="Fontdeparagrafimplicit"/>
    <w:link w:val="subsol"/>
    <w:uiPriority w:val="99"/>
    <w:rPr>
      <w:noProof/>
    </w:rPr>
  </w:style>
  <w:style w:type="table" w:customStyle="1" w:styleId="Griltabel">
    <w:name w:val="Grilă tabel"/>
    <w:basedOn w:val="Tabel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CV">
    <w:name w:val="Tabel CV"/>
    <w:basedOn w:val="TabelNormal"/>
    <w:uiPriority w:val="99"/>
    <w:tblPr>
      <w:tblCellMar>
        <w:top w:w="144" w:type="dxa"/>
        <w:left w:w="0" w:type="dxa"/>
        <w:right w:w="0" w:type="dxa"/>
      </w:tblCellMar>
    </w:tblPr>
    <w:tblStylePr w:type="firstRow">
      <w:pPr>
        <w:wordWrap/>
        <w:spacing w:line="60" w:lineRule="exact"/>
      </w:pPr>
      <w:rPr>
        <w:sz w:val="6"/>
      </w:rPr>
      <w:tblPr/>
      <w:tcPr>
        <w:tcBorders>
          <w:top w:val="single" w:sz="2" w:space="0" w:color="BFBFBF" w:themeColor="background1" w:themeShade="BF"/>
          <w:left w:val="nil"/>
          <w:bottom w:val="single" w:sz="2" w:space="0" w:color="BFBFBF" w:themeColor="background1" w:themeShade="BF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Dat1">
    <w:name w:val="Dată1"/>
    <w:basedOn w:val="Normal"/>
    <w:next w:val="Normal"/>
    <w:link w:val="Caracterdat"/>
    <w:uiPriority w:val="1"/>
    <w:unhideWhenUsed/>
    <w:qFormat/>
    <w:pPr>
      <w:spacing w:after="120"/>
      <w:ind w:right="144"/>
    </w:pPr>
    <w:rPr>
      <w:color w:val="000000" w:themeColor="text1"/>
    </w:rPr>
  </w:style>
  <w:style w:type="character" w:customStyle="1" w:styleId="Caracterdat">
    <w:name w:val="Caracter dată"/>
    <w:basedOn w:val="Fontdeparagrafimplicit"/>
    <w:link w:val="Dat1"/>
    <w:uiPriority w:val="1"/>
    <w:rPr>
      <w:color w:val="000000" w:themeColor="text1"/>
    </w:rPr>
  </w:style>
  <w:style w:type="character" w:customStyle="1" w:styleId="Evideniere">
    <w:name w:val="Evidențiere"/>
    <w:basedOn w:val="Fontdeparagrafimplicit"/>
    <w:uiPriority w:val="2"/>
    <w:unhideWhenUsed/>
    <w:qFormat/>
    <w:rPr>
      <w:i/>
      <w:iCs/>
      <w:color w:val="404040" w:themeColor="text1" w:themeTint="BF"/>
    </w:rPr>
  </w:style>
  <w:style w:type="paragraph" w:customStyle="1" w:styleId="Informaiidecontact">
    <w:name w:val="Informații de contact"/>
    <w:basedOn w:val="Normal"/>
    <w:uiPriority w:val="1"/>
    <w:qFormat/>
    <w:pPr>
      <w:spacing w:after="36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\AppData\Roaming\Microsoft\Templates\CV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8C69B6EA46D49558247B45D30CF2B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A39630-CD34-48DC-BD97-AA05575C884E}"/>
      </w:docPartPr>
      <w:docPartBody>
        <w:p w:rsidR="00944181" w:rsidRDefault="00E1436F">
          <w:pPr>
            <w:pStyle w:val="B8C69B6EA46D49558247B45D30CF2B9D"/>
          </w:pPr>
          <w:r>
            <w:rPr>
              <w:rStyle w:val="Textsubstituent1"/>
              <w:lang w:val="ro-RO"/>
            </w:rPr>
            <w:t>Introduceți orice conținut pe care doriți să îl repetați, inclusiv alte controale de conținut. De asemenea, puteți insera acest control în jurul rândurilor de tabel, pentru a repeta părți ale unui tabel.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888"/>
    <w:rsid w:val="001A159D"/>
    <w:rsid w:val="00236B80"/>
    <w:rsid w:val="00446888"/>
    <w:rsid w:val="00856490"/>
    <w:rsid w:val="00944181"/>
    <w:rsid w:val="00E1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F0868A02D365414D8855FD972DA1CAFD">
    <w:name w:val="F0868A02D365414D8855FD972DA1CAFD"/>
  </w:style>
  <w:style w:type="paragraph" w:customStyle="1" w:styleId="991474D1312443D5975B9351606438A4">
    <w:name w:val="991474D1312443D5975B9351606438A4"/>
  </w:style>
  <w:style w:type="paragraph" w:customStyle="1" w:styleId="38A9194DECA04F8F9450EDF45EDF345D">
    <w:name w:val="38A9194DECA04F8F9450EDF45EDF345D"/>
  </w:style>
  <w:style w:type="paragraph" w:customStyle="1" w:styleId="648F30E47CAD46C79B72D680A4640EC6">
    <w:name w:val="648F30E47CAD46C79B72D680A4640EC6"/>
  </w:style>
  <w:style w:type="paragraph" w:customStyle="1" w:styleId="02FF33D63718419082C7A3F5EFEE2A4E">
    <w:name w:val="02FF33D63718419082C7A3F5EFEE2A4E"/>
  </w:style>
  <w:style w:type="paragraph" w:customStyle="1" w:styleId="7DF0A0E4AA8F447285E2FF4DBDA0E546">
    <w:name w:val="7DF0A0E4AA8F447285E2FF4DBDA0E546"/>
  </w:style>
  <w:style w:type="character" w:customStyle="1" w:styleId="Textsubstituent1">
    <w:name w:val="Text substituent1"/>
    <w:basedOn w:val="Fontdeparagrafimplicit"/>
    <w:uiPriority w:val="99"/>
    <w:semiHidden/>
    <w:rPr>
      <w:color w:val="808080"/>
    </w:rPr>
  </w:style>
  <w:style w:type="paragraph" w:customStyle="1" w:styleId="B8C69B6EA46D49558247B45D30CF2B9D">
    <w:name w:val="B8C69B6EA46D49558247B45D30CF2B9D"/>
  </w:style>
  <w:style w:type="paragraph" w:customStyle="1" w:styleId="8AA427E30F1641F09E89F71B760A83DB">
    <w:name w:val="8AA427E30F1641F09E89F71B760A83DB"/>
  </w:style>
  <w:style w:type="paragraph" w:customStyle="1" w:styleId="1AC092BA520F4C469936ECDFF64ED466">
    <w:name w:val="1AC092BA520F4C469936ECDFF64ED466"/>
  </w:style>
  <w:style w:type="paragraph" w:customStyle="1" w:styleId="D9EB9D24C2284DDA9832BFC460C7C78C">
    <w:name w:val="D9EB9D24C2284DDA9832BFC460C7C78C"/>
  </w:style>
  <w:style w:type="character" w:customStyle="1" w:styleId="Evideniere">
    <w:name w:val="Evidențiere"/>
    <w:basedOn w:val="Fontdeparagrafimplicit"/>
    <w:uiPriority w:val="2"/>
    <w:unhideWhenUsed/>
    <w:qFormat/>
    <w:rPr>
      <w:i/>
      <w:iCs/>
      <w:color w:val="404040" w:themeColor="text1" w:themeTint="BF"/>
    </w:rPr>
  </w:style>
  <w:style w:type="paragraph" w:customStyle="1" w:styleId="5E4044E60D13477FB1AC5D9229CDCA8C">
    <w:name w:val="5E4044E60D13477FB1AC5D9229CDCA8C"/>
  </w:style>
  <w:style w:type="paragraph" w:customStyle="1" w:styleId="A99F3A972F2044B69A062590CA182A38">
    <w:name w:val="A99F3A972F2044B69A062590CA182A38"/>
  </w:style>
  <w:style w:type="paragraph" w:customStyle="1" w:styleId="8C41287D574746049D83CE7B6B62BFB4">
    <w:name w:val="8C41287D574746049D83CE7B6B62BFB4"/>
  </w:style>
  <w:style w:type="paragraph" w:customStyle="1" w:styleId="AD7694102AAD4D5CB48150FD37D5EF39">
    <w:name w:val="AD7694102AAD4D5CB48150FD37D5EF39"/>
  </w:style>
  <w:style w:type="paragraph" w:customStyle="1" w:styleId="2C48F3D1A32440D192307D7D75D9D552">
    <w:name w:val="2C48F3D1A32440D192307D7D75D9D552"/>
    <w:rsid w:val="004468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Calibri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encoding="utf-8"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D9047586-818A-42E7-8406-C090B9294F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CV</Template>
  <TotalTime>246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</dc:creator>
  <cp:keywords/>
  <cp:lastModifiedBy>re</cp:lastModifiedBy>
  <cp:revision>6</cp:revision>
  <dcterms:created xsi:type="dcterms:W3CDTF">2016-08-23T16:16:00Z</dcterms:created>
  <dcterms:modified xsi:type="dcterms:W3CDTF">2016-10-12T17:31:00Z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TC029194649991</vt:lpwstr>
  </property>
</Properties>
</file>